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F010A" w14:textId="77777777" w:rsidR="00D60B22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57D5A8F" wp14:editId="5507DD3D">
            <wp:extent cx="6059512" cy="8884743"/>
            <wp:effectExtent l="0" t="0" r="1143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00" cy="888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D0B2" w14:textId="77777777" w:rsidR="002B53B3" w:rsidRDefault="002B53B3">
      <w:pPr>
        <w:rPr>
          <w:rFonts w:ascii="Times New Roman" w:hAnsi="Times New Roman" w:cs="Times New Roman"/>
        </w:rPr>
      </w:pPr>
    </w:p>
    <w:p w14:paraId="2B8E2471" w14:textId="77777777" w:rsidR="002B53B3" w:rsidRDefault="002B53B3">
      <w:pPr>
        <w:rPr>
          <w:rFonts w:ascii="Times New Roman" w:hAnsi="Times New Roman" w:cs="Times New Roman"/>
        </w:rPr>
      </w:pPr>
    </w:p>
    <w:p w14:paraId="0718CC7C" w14:textId="77777777" w:rsidR="002B53B3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29BF5D54" wp14:editId="2D6C3622">
            <wp:extent cx="5830912" cy="9158719"/>
            <wp:effectExtent l="0" t="0" r="11430" b="107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27" cy="91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64D2" w14:textId="77777777" w:rsidR="002B53B3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2B658F4B" wp14:editId="7236FB06">
            <wp:extent cx="5945212" cy="9234654"/>
            <wp:effectExtent l="0" t="0" r="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04" cy="92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B9D6" w14:textId="77777777" w:rsidR="002B53B3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4248F9A9" wp14:editId="049E9234">
            <wp:extent cx="6059512" cy="9414473"/>
            <wp:effectExtent l="0" t="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027" cy="94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0FA6" w14:textId="77777777" w:rsidR="002B53B3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525B8525" wp14:editId="1C0FB562">
            <wp:extent cx="5945212" cy="9340144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71" cy="934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2308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21AE3B62" wp14:editId="3428DCB8">
            <wp:extent cx="5830912" cy="9160574"/>
            <wp:effectExtent l="0" t="0" r="1143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12" cy="91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A792" w14:textId="77777777" w:rsidR="002B53B3" w:rsidRDefault="002B53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1EA84893" wp14:editId="38F4FF0D">
            <wp:extent cx="5716612" cy="8881235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31" cy="88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78B0" w14:textId="77777777" w:rsidR="002B53B3" w:rsidRDefault="002B53B3">
      <w:pPr>
        <w:rPr>
          <w:rFonts w:ascii="Times New Roman" w:hAnsi="Times New Roman" w:cs="Times New Roman"/>
        </w:rPr>
      </w:pPr>
    </w:p>
    <w:p w14:paraId="5ABBB9F3" w14:textId="77777777" w:rsidR="00846723" w:rsidRDefault="00846723">
      <w:pPr>
        <w:rPr>
          <w:rFonts w:ascii="Times New Roman" w:hAnsi="Times New Roman" w:cs="Times New Roman"/>
        </w:rPr>
      </w:pPr>
    </w:p>
    <w:p w14:paraId="6ED97A17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29E972C9" wp14:editId="7BE5536C">
            <wp:extent cx="5945212" cy="9236384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647" cy="92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A3E4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27BE3E3D" wp14:editId="48666222">
            <wp:extent cx="5830912" cy="9193203"/>
            <wp:effectExtent l="0" t="0" r="1143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017" cy="91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2C14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1ACF8021" wp14:editId="25733A4C">
            <wp:extent cx="5830912" cy="9193203"/>
            <wp:effectExtent l="0" t="0" r="1143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017" cy="91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FBB1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509033F3" wp14:editId="4725CFE9">
            <wp:extent cx="5945212" cy="9286782"/>
            <wp:effectExtent l="0" t="0" r="0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97" cy="92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9C07" w14:textId="77777777" w:rsidR="00846723" w:rsidRDefault="00846723">
      <w:pPr>
        <w:rPr>
          <w:rFonts w:ascii="Times New Roman" w:hAnsi="Times New Roman" w:cs="Times New Roman"/>
        </w:rPr>
      </w:pPr>
    </w:p>
    <w:p w14:paraId="528A9381" w14:textId="77777777" w:rsidR="00846723" w:rsidRDefault="008467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0A6074C" wp14:editId="4C72A66E">
            <wp:extent cx="5785560" cy="9032191"/>
            <wp:effectExtent l="0" t="0" r="5715" b="107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393" cy="90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A956" w14:textId="77777777" w:rsidR="00846723" w:rsidRDefault="00846723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val="es-ES"/>
        </w:rPr>
        <w:lastRenderedPageBreak/>
        <w:drawing>
          <wp:inline distT="0" distB="0" distL="0" distR="0" wp14:anchorId="6567B029" wp14:editId="55DE0BCE">
            <wp:extent cx="5716612" cy="902260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ee-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287" cy="90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F20A2F" w14:textId="77777777" w:rsidR="002B53B3" w:rsidRPr="00775DC6" w:rsidRDefault="002B53B3">
      <w:pPr>
        <w:rPr>
          <w:rFonts w:ascii="Times New Roman" w:hAnsi="Times New Roman" w:cs="Times New Roman"/>
        </w:rPr>
      </w:pPr>
    </w:p>
    <w:sectPr w:rsidR="002B53B3" w:rsidRPr="00775DC6" w:rsidSect="002B53B3">
      <w:pgSz w:w="12240" w:h="15840"/>
      <w:pgMar w:top="567" w:right="567" w:bottom="567" w:left="1701" w:header="709" w:footer="709" w:gutter="0"/>
      <w:cols w:space="708"/>
      <w:docGrid w:linePitch="360"/>
      <w:printerSettings r:id="rId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6"/>
  <w:proofState w:spelling="clean" w:grammar="clean"/>
  <w:attachedTemplate r:id="rId1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3B3"/>
    <w:rsid w:val="002B53B3"/>
    <w:rsid w:val="00775DC6"/>
    <w:rsid w:val="007C3DE1"/>
    <w:rsid w:val="00846723"/>
    <w:rsid w:val="00D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75248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53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3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53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3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rlandolubbert:Library:Application%20Support:Microsoft:Office:Plantillas%20personales:Mis%20plantillas:TIMES%20ROMAN%20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TIMES ROMAN 12.dotx</Template>
  <TotalTime>11</TotalTime>
  <Pages>13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2</cp:revision>
  <dcterms:created xsi:type="dcterms:W3CDTF">2019-05-23T23:37:00Z</dcterms:created>
  <dcterms:modified xsi:type="dcterms:W3CDTF">2019-05-23T23:56:00Z</dcterms:modified>
</cp:coreProperties>
</file>